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4"/>
        <w:gridCol w:w="6452"/>
      </w:tblGrid>
      <w:tr w:rsidR="00657048" w:rsidRPr="00B40C05" w:rsidTr="00B40C05">
        <w:tc>
          <w:tcPr>
            <w:tcW w:w="10456" w:type="dxa"/>
            <w:gridSpan w:val="2"/>
            <w:shd w:val="clear" w:color="auto" w:fill="D9D9D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Calibri Light" w:hAnsi="Calibri Light" w:cs="Calibri Light"/>
                <w:b/>
                <w:sz w:val="48"/>
              </w:rPr>
              <w:t>Lundi 16 mars</w:t>
            </w:r>
          </w:p>
        </w:tc>
      </w:tr>
      <w:tr w:rsidR="00657048" w:rsidRPr="00B40C05" w:rsidTr="00B40C05">
        <w:tc>
          <w:tcPr>
            <w:tcW w:w="10456" w:type="dxa"/>
            <w:gridSpan w:val="2"/>
            <w:shd w:val="clear" w:color="auto" w:fill="F9E1B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ursive standard" w:hAnsi="Cursive standard" w:cs="Calibri Light"/>
                <w:sz w:val="48"/>
              </w:rPr>
            </w:pPr>
            <w:r w:rsidRPr="00B40C05">
              <w:rPr>
                <w:rFonts w:ascii="Cursive standard" w:hAnsi="Cursive standard" w:cs="Calibri Light"/>
                <w:sz w:val="48"/>
              </w:rPr>
              <w:t>Français</w:t>
            </w:r>
          </w:p>
        </w:tc>
      </w:tr>
      <w:tr w:rsidR="00657048" w:rsidRPr="00B40C05" w:rsidTr="00B40C05">
        <w:tc>
          <w:tcPr>
            <w:tcW w:w="4004" w:type="dxa"/>
            <w:tcBorders>
              <w:bottom w:val="single" w:sz="4" w:space="0" w:color="D9D9D9"/>
            </w:tcBorders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85.5pt;height:126.75pt;visibility:visible">
                  <v:imagedata r:id="rId5" o:title=""/>
                </v:shape>
              </w:pict>
            </w:r>
            <w:r>
              <w:rPr>
                <w:noProof/>
                <w:lang w:eastAsia="fr-FR"/>
              </w:rPr>
              <w:pict>
                <v:shape id="Image 2" o:spid="_x0000_i1026" type="#_x0000_t75" style="width:84.75pt;height:97.5pt;visibility:visible">
                  <v:imagedata r:id="rId6" o:title=""/>
                </v:shape>
              </w:pict>
            </w:r>
          </w:p>
        </w:tc>
        <w:tc>
          <w:tcPr>
            <w:tcW w:w="6452" w:type="dxa"/>
            <w:tcBorders>
              <w:bottom w:val="single" w:sz="4" w:space="0" w:color="D9D9D9"/>
            </w:tcBorders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  <w:t>Orthographe</w:t>
            </w:r>
            <w:r w:rsidRPr="00B40C05">
              <w:rPr>
                <w:rFonts w:ascii="Calibri Light" w:hAnsi="Calibri Light" w:cs="Calibri Light"/>
                <w:color w:val="5B9BD5"/>
                <w:sz w:val="36"/>
              </w:rPr>
              <w:t> </w:t>
            </w:r>
            <w:r w:rsidRPr="00B40C05">
              <w:rPr>
                <w:rFonts w:ascii="Calibri Light" w:hAnsi="Calibri Light" w:cs="Calibri Light"/>
              </w:rPr>
              <w:t>: le son [gn]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 xml:space="preserve">r </w:t>
            </w:r>
            <w:r w:rsidRPr="00B40C05">
              <w:rPr>
                <w:rFonts w:ascii="Calibri Light" w:hAnsi="Calibri Light" w:cs="Calibri Light"/>
              </w:rPr>
              <w:t xml:space="preserve">Lire les syllabes, les mots et la comptine une première fois de la fiche MEMO DES SONS 19.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>tp</w:t>
            </w:r>
            <w:r w:rsidRPr="00B40C05">
              <w:rPr>
                <w:rFonts w:ascii="Calibri Light" w:hAnsi="Calibri Light" w:cs="Calibri Light"/>
              </w:rPr>
              <w:t xml:space="preserve"> Avec ton surligneur, surligne les lettres qui forment le son [gn].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i/>
              </w:rPr>
            </w:pPr>
            <w:r w:rsidRPr="00B40C05">
              <w:rPr>
                <w:rFonts w:ascii="Calibri Light" w:hAnsi="Calibri Light" w:cs="Calibri Light"/>
              </w:rPr>
              <w:t>→</w:t>
            </w:r>
            <w:r w:rsidRPr="00B40C05">
              <w:rPr>
                <w:rFonts w:ascii="bajconsigne" w:hAnsi="bajconsigne" w:cs="Calibri Light"/>
                <w:i/>
              </w:rPr>
              <w:t xml:space="preserve"> b </w:t>
            </w:r>
            <w:r w:rsidRPr="00B40C05">
              <w:rPr>
                <w:rFonts w:ascii="Calibri Light" w:hAnsi="Calibri Light" w:cs="Calibri Light"/>
                <w:i/>
              </w:rPr>
              <w:t xml:space="preserve">Mémo à coller dans le cahier du soir (cahier jaune). </w:t>
            </w:r>
          </w:p>
        </w:tc>
      </w:tr>
      <w:tr w:rsidR="00657048" w:rsidRPr="00B40C05" w:rsidTr="00B40C05">
        <w:tc>
          <w:tcPr>
            <w:tcW w:w="4004" w:type="dxa"/>
            <w:tcBorders>
              <w:top w:val="single" w:sz="4" w:space="0" w:color="D9D9D9"/>
            </w:tcBorders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pict>
                <v:shape id="Image 3" o:spid="_x0000_i1027" type="#_x0000_t75" style="width:77.25pt;height:109.5pt;visibility:visible">
                  <v:imagedata r:id="rId7" o:title=""/>
                </v:shape>
              </w:pict>
            </w:r>
          </w:p>
        </w:tc>
        <w:tc>
          <w:tcPr>
            <w:tcW w:w="6452" w:type="dxa"/>
            <w:tcBorders>
              <w:top w:val="single" w:sz="4" w:space="0" w:color="D9D9D9"/>
            </w:tcBorders>
            <w:vAlign w:val="center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 xml:space="preserve">e  </w:t>
            </w:r>
            <w:r w:rsidRPr="00B40C05">
              <w:rPr>
                <w:rFonts w:ascii="Calibri Light" w:hAnsi="Calibri Light" w:cs="Calibri Light"/>
              </w:rPr>
              <w:t xml:space="preserve">Faire la fiche d’exercices du son [gn]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</w:tc>
      </w:tr>
      <w:tr w:rsidR="00657048" w:rsidRPr="00B40C05" w:rsidTr="00B40C05">
        <w:tc>
          <w:tcPr>
            <w:tcW w:w="4004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pict>
                <v:shape id="Image 4" o:spid="_x0000_i1028" type="#_x0000_t75" style="width:185.25pt;height:111pt;visibility:visible">
                  <v:imagedata r:id="rId8" o:title=""/>
                </v:shape>
              </w:pict>
            </w:r>
          </w:p>
        </w:tc>
        <w:tc>
          <w:tcPr>
            <w:tcW w:w="6452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</w:pPr>
            <w:r w:rsidRPr="00B40C05"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  <w:t xml:space="preserve">Lecture :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  <w:color w:val="5B9BD5"/>
                <w:sz w:val="36"/>
              </w:rPr>
              <w:t> </w:t>
            </w:r>
            <w:r w:rsidRPr="00B40C05">
              <w:rPr>
                <w:rFonts w:ascii="bajconsigne" w:hAnsi="bajconsigne" w:cs="Calibri Light"/>
              </w:rPr>
              <w:t xml:space="preserve">r </w:t>
            </w:r>
            <w:r w:rsidRPr="00B40C05">
              <w:rPr>
                <w:rFonts w:ascii="Calibri Light" w:hAnsi="Calibri Light" w:cs="Calibri Light"/>
              </w:rPr>
              <w:t xml:space="preserve">Bien lire le texte « Alligator ».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>tp</w:t>
            </w:r>
            <w:r w:rsidRPr="00B40C05">
              <w:rPr>
                <w:rFonts w:ascii="Calibri Light" w:hAnsi="Calibri Light" w:cs="Calibri Light"/>
              </w:rPr>
              <w:t xml:space="preserve"> Répondre</w:t>
            </w:r>
            <w:bookmarkStart w:id="0" w:name="_GoBack"/>
            <w:bookmarkEnd w:id="0"/>
            <w:r w:rsidRPr="00B40C05">
              <w:rPr>
                <w:rFonts w:ascii="Calibri Light" w:hAnsi="Calibri Light" w:cs="Calibri Light"/>
              </w:rPr>
              <w:t xml:space="preserve"> aux questions de lecture.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B40C05" w:rsidRDefault="00657048" w:rsidP="00B40C05">
            <w:pPr>
              <w:spacing w:after="0" w:line="240" w:lineRule="auto"/>
              <w:rPr>
                <w:rFonts w:ascii="bajconsigne" w:hAnsi="bajconsigne" w:cs="Calibri Light"/>
              </w:rPr>
            </w:pPr>
          </w:p>
        </w:tc>
      </w:tr>
      <w:tr w:rsidR="00657048" w:rsidRPr="00B40C05" w:rsidTr="00B40C05">
        <w:tc>
          <w:tcPr>
            <w:tcW w:w="10456" w:type="dxa"/>
            <w:gridSpan w:val="2"/>
            <w:shd w:val="clear" w:color="auto" w:fill="F9E1B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bajconsigne" w:hAnsi="bajconsigne" w:cs="Calibri Light"/>
                <w:b/>
              </w:rPr>
            </w:pPr>
            <w:r w:rsidRPr="00B40C05">
              <w:rPr>
                <w:rFonts w:ascii="Cursive standard" w:hAnsi="Cursive standard" w:cs="Calibri Light"/>
                <w:b/>
                <w:sz w:val="48"/>
              </w:rPr>
              <w:t>Mathématiques</w:t>
            </w:r>
          </w:p>
        </w:tc>
      </w:tr>
      <w:tr w:rsidR="00657048" w:rsidRPr="00B40C05" w:rsidTr="00B40C05">
        <w:tc>
          <w:tcPr>
            <w:tcW w:w="4004" w:type="dxa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pict>
                <v:shape id="Image 7" o:spid="_x0000_i1029" type="#_x0000_t75" style="width:99pt;height:135.75pt;visibility:visible">
                  <v:imagedata r:id="rId9" o:title=""/>
                </v:shape>
              </w:pict>
            </w:r>
          </w:p>
        </w:tc>
        <w:tc>
          <w:tcPr>
            <w:tcW w:w="6452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Calibri Light" w:hAnsi="Calibri Light" w:cs="Calibri Light"/>
                <w:b/>
              </w:rPr>
              <w:t xml:space="preserve">L’addition posée de nombres à trois chiffres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i/>
              </w:rPr>
            </w:pPr>
            <w:r w:rsidRPr="00B40C05">
              <w:rPr>
                <w:rFonts w:ascii="bajconsigne" w:hAnsi="bajconsigne" w:cs="Calibri Light"/>
              </w:rPr>
              <w:t xml:space="preserve">p  </w:t>
            </w:r>
            <w:r w:rsidRPr="00B40C05">
              <w:rPr>
                <w:rFonts w:ascii="Calibri Light" w:hAnsi="Calibri Light" w:cs="Calibri Light"/>
              </w:rPr>
              <w:t>Fichier de mathématiques  p.100</w:t>
            </w:r>
            <w:r w:rsidRPr="00B40C05">
              <w:rPr>
                <w:rFonts w:ascii="Calibri Light" w:hAnsi="Calibri Light" w:cs="Calibri Light"/>
                <w:i/>
              </w:rPr>
              <w:t xml:space="preserve">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bajconsigne" w:hAnsi="bajconsigne" w:cs="Calibri Light"/>
                <w:i/>
              </w:rPr>
            </w:pPr>
            <w:r w:rsidRPr="00B40C05">
              <w:rPr>
                <w:rFonts w:ascii="Calibri Light" w:hAnsi="Calibri Light" w:cs="Calibri Light"/>
                <w:i/>
              </w:rPr>
              <w:t>(</w:t>
            </w:r>
            <w:r w:rsidRPr="00B40C05">
              <w:rPr>
                <w:rFonts w:ascii="bajconsigne" w:hAnsi="bajconsigne" w:cs="Calibri Light"/>
              </w:rPr>
              <w:t>z</w:t>
            </w:r>
            <w:r w:rsidRPr="00B40C05">
              <w:rPr>
                <w:rFonts w:ascii="Calibri Light" w:hAnsi="Calibri Light" w:cs="Calibri Light"/>
                <w:i/>
              </w:rPr>
              <w:t xml:space="preserve">au crayon de bois…) </w:t>
            </w:r>
          </w:p>
        </w:tc>
      </w:tr>
      <w:tr w:rsidR="00657048" w:rsidRPr="00B40C05" w:rsidTr="00B40C05">
        <w:tc>
          <w:tcPr>
            <w:tcW w:w="4004" w:type="dxa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Image 6" o:spid="_x0000_i1030" type="#_x0000_t75" style="width:87.75pt;height:114.75pt;visibility:visible">
                  <v:imagedata r:id="rId10" o:title=""/>
                </v:shape>
              </w:pict>
            </w:r>
          </w:p>
        </w:tc>
        <w:tc>
          <w:tcPr>
            <w:tcW w:w="6452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i/>
              </w:rPr>
            </w:pPr>
            <w:r w:rsidRPr="00B40C05">
              <w:rPr>
                <w:rFonts w:ascii="Calibri Light" w:hAnsi="Calibri Light" w:cs="Calibri Light"/>
                <w:b/>
                <w:color w:val="7030A0"/>
                <w:u w:val="single"/>
              </w:rPr>
              <w:t>Calcul mental</w:t>
            </w:r>
            <w:r w:rsidRPr="00B40C05">
              <w:rPr>
                <w:rFonts w:ascii="Calibri Light" w:hAnsi="Calibri Light" w:cs="Calibri Light"/>
                <w:color w:val="7030A0"/>
              </w:rPr>
              <w:t> </w:t>
            </w:r>
            <w:r w:rsidRPr="00B40C05">
              <w:rPr>
                <w:rFonts w:ascii="Calibri Light" w:hAnsi="Calibri Light" w:cs="Calibri Light"/>
              </w:rPr>
              <w:t xml:space="preserve">: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Calibri Light" w:hAnsi="Calibri Light" w:cs="Calibri Light"/>
              </w:rPr>
              <w:t>Les additions en ligne (les centaines ) fiche n°27</w:t>
            </w:r>
          </w:p>
        </w:tc>
      </w:tr>
    </w:tbl>
    <w:p w:rsidR="00657048" w:rsidRDefault="00657048" w:rsidP="00DC6315">
      <w:pPr>
        <w:rPr>
          <w:rFonts w:ascii="Calibri Light" w:hAnsi="Calibri Light" w:cs="Calibri Light"/>
        </w:rPr>
      </w:pPr>
    </w:p>
    <w:p w:rsidR="00657048" w:rsidRDefault="00657048" w:rsidP="00DC6315">
      <w:pPr>
        <w:rPr>
          <w:rFonts w:ascii="Calibri Light" w:hAnsi="Calibri Light" w:cs="Calibri Light"/>
        </w:rPr>
      </w:pPr>
    </w:p>
    <w:p w:rsidR="00657048" w:rsidRDefault="00657048" w:rsidP="00DC6315">
      <w:pPr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48"/>
        <w:gridCol w:w="1923"/>
        <w:gridCol w:w="1811"/>
      </w:tblGrid>
      <w:tr w:rsidR="00657048" w:rsidRPr="00B40C05" w:rsidTr="0038082E">
        <w:tc>
          <w:tcPr>
            <w:tcW w:w="10682" w:type="dxa"/>
            <w:gridSpan w:val="3"/>
            <w:shd w:val="clear" w:color="auto" w:fill="D9D9D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Calibri Light" w:hAnsi="Calibri Light" w:cs="Calibri Light"/>
                <w:b/>
                <w:sz w:val="48"/>
              </w:rPr>
              <w:t>Mardi 17mars</w:t>
            </w:r>
          </w:p>
        </w:tc>
      </w:tr>
      <w:tr w:rsidR="00657048" w:rsidRPr="00B40C05" w:rsidTr="0038082E">
        <w:tc>
          <w:tcPr>
            <w:tcW w:w="10682" w:type="dxa"/>
            <w:gridSpan w:val="3"/>
            <w:shd w:val="clear" w:color="auto" w:fill="F9E1B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ursive standard" w:hAnsi="Cursive standard" w:cs="Calibri Light"/>
                <w:sz w:val="48"/>
              </w:rPr>
            </w:pPr>
            <w:r w:rsidRPr="00B40C05">
              <w:rPr>
                <w:rFonts w:ascii="Cursive standard" w:hAnsi="Cursive standard" w:cs="Calibri Light"/>
                <w:sz w:val="48"/>
              </w:rPr>
              <w:t>Français</w:t>
            </w:r>
          </w:p>
        </w:tc>
      </w:tr>
      <w:tr w:rsidR="00657048" w:rsidRPr="00B40C05" w:rsidTr="003D58A0">
        <w:trPr>
          <w:trHeight w:val="8436"/>
        </w:trPr>
        <w:tc>
          <w:tcPr>
            <w:tcW w:w="6948" w:type="dxa"/>
            <w:tcBorders>
              <w:bottom w:val="single" w:sz="4" w:space="0" w:color="D9D9D9"/>
            </w:tcBorders>
          </w:tcPr>
          <w:p w:rsidR="00657048" w:rsidRDefault="00657048" w:rsidP="00B40C05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Image 13" o:spid="_x0000_i1031" type="#_x0000_t75" style="width:215.25pt;height:141pt;visibility:visible">
                  <v:imagedata r:id="rId11" o:title=""/>
                </v:shape>
              </w:pict>
            </w:r>
          </w:p>
          <w:p w:rsidR="00657048" w:rsidRPr="003D58A0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3D58A0">
              <w:rPr>
                <w:rFonts w:ascii="Calibri Light" w:hAnsi="Calibri Light" w:cs="Calibri Light"/>
              </w:rPr>
              <w:object w:dxaOrig="8925" w:dyaOrig="12631">
                <v:shape id="_x0000_i1032" type="#_x0000_t75" style="width:214.5pt;height:151.5pt" o:ole="">
                  <v:imagedata r:id="rId12" o:title=""/>
                </v:shape>
                <o:OLEObject Type="Embed" ProgID="AcroExch.Document.DC" ShapeID="_x0000_i1032" DrawAspect="Content" ObjectID="_1645772626" r:id="rId13"/>
              </w:object>
            </w:r>
          </w:p>
        </w:tc>
        <w:tc>
          <w:tcPr>
            <w:tcW w:w="3734" w:type="dxa"/>
            <w:gridSpan w:val="2"/>
            <w:tcBorders>
              <w:bottom w:val="single" w:sz="4" w:space="0" w:color="D9D9D9"/>
            </w:tcBorders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  <w:t>Orthographe</w:t>
            </w:r>
            <w:r w:rsidRPr="00B40C05">
              <w:rPr>
                <w:rFonts w:ascii="Calibri Light" w:hAnsi="Calibri Light" w:cs="Calibri Light"/>
                <w:color w:val="5B9BD5"/>
                <w:sz w:val="36"/>
              </w:rPr>
              <w:t> </w:t>
            </w:r>
            <w:r w:rsidRPr="00B40C05">
              <w:rPr>
                <w:rFonts w:ascii="Calibri Light" w:hAnsi="Calibri Light" w:cs="Calibri Light"/>
              </w:rPr>
              <w:t xml:space="preserve">: révisions le son [é]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 xml:space="preserve">r </w:t>
            </w:r>
            <w:r w:rsidRPr="00B40C05">
              <w:rPr>
                <w:rFonts w:ascii="Calibri Light" w:hAnsi="Calibri Light" w:cs="Calibri Light"/>
              </w:rPr>
              <w:t xml:space="preserve">Relire et épeler les mots de la dictée D18. </w:t>
            </w:r>
          </w:p>
          <w:p w:rsidR="00657048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>p</w:t>
            </w:r>
            <w:r w:rsidRPr="00B40C05">
              <w:rPr>
                <w:rFonts w:ascii="Calibri Light" w:hAnsi="Calibri Light" w:cs="Calibri Light"/>
              </w:rPr>
              <w:t xml:space="preserve"> Ecrire les mots de la dictée D18. </w:t>
            </w:r>
          </w:p>
          <w:p w:rsidR="00657048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</w:p>
          <w:p w:rsidR="00657048" w:rsidRPr="0038082E" w:rsidRDefault="00657048" w:rsidP="00B40C05">
            <w:pPr>
              <w:spacing w:after="0" w:line="240" w:lineRule="auto"/>
              <w:rPr>
                <w:rFonts w:ascii="Calibri Light" w:hAnsi="Calibri Light" w:cs="Calibri Light"/>
                <w:color w:val="3366FF"/>
                <w:sz w:val="36"/>
                <w:szCs w:val="36"/>
                <w:u w:val="single"/>
              </w:rPr>
            </w:pPr>
            <w:r w:rsidRPr="0038082E">
              <w:rPr>
                <w:rFonts w:ascii="Calibri Light" w:hAnsi="Calibri Light" w:cs="Calibri Light"/>
                <w:color w:val="3366FF"/>
                <w:sz w:val="36"/>
                <w:szCs w:val="36"/>
                <w:u w:val="single"/>
              </w:rPr>
              <w:t xml:space="preserve">Grammaire </w:t>
            </w:r>
          </w:p>
          <w:p w:rsidR="00657048" w:rsidRPr="0038082E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38082E">
              <w:rPr>
                <w:rFonts w:ascii="Calibri Light" w:hAnsi="Calibri Light" w:cs="Calibri Light"/>
              </w:rPr>
              <w:t>Faire la fiche d’</w:t>
            </w:r>
            <w:r>
              <w:rPr>
                <w:rFonts w:ascii="Calibri Light" w:hAnsi="Calibri Light" w:cs="Calibri Light"/>
              </w:rPr>
              <w:t>exercices sur les pronoms personnels</w:t>
            </w:r>
            <w:r w:rsidRPr="0038082E">
              <w:rPr>
                <w:rFonts w:ascii="Calibri Light" w:hAnsi="Calibri Light" w:cs="Calibri Light"/>
              </w:rPr>
              <w:t xml:space="preserve"> sujets</w:t>
            </w:r>
          </w:p>
          <w:p w:rsidR="00657048" w:rsidRPr="0038082E" w:rsidRDefault="00657048" w:rsidP="0038082E">
            <w:pPr>
              <w:tabs>
                <w:tab w:val="left" w:pos="1526"/>
              </w:tabs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ab/>
              <w:t xml:space="preserve"> </w:t>
            </w:r>
          </w:p>
        </w:tc>
      </w:tr>
      <w:tr w:rsidR="00657048" w:rsidRPr="00B40C05" w:rsidTr="003D58A0">
        <w:tc>
          <w:tcPr>
            <w:tcW w:w="6948" w:type="dxa"/>
          </w:tcPr>
          <w:p w:rsidR="00657048" w:rsidRPr="0038082E" w:rsidRDefault="00657048" w:rsidP="00B40C0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Image 16" o:spid="_x0000_i1033" type="#_x0000_t75" alt="Résultat de recherche d'images pour &quot;livre de lecture rue des contes ce1&quot;" style="width:93pt;height:99.75pt;visibility:visible">
                  <v:imagedata r:id="rId14" o:title=""/>
                </v:shape>
              </w:pict>
            </w:r>
          </w:p>
        </w:tc>
        <w:tc>
          <w:tcPr>
            <w:tcW w:w="3734" w:type="dxa"/>
            <w:gridSpan w:val="2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</w:pPr>
            <w:r w:rsidRPr="00B40C05">
              <w:rPr>
                <w:rFonts w:ascii="Calibri Light" w:hAnsi="Calibri Light" w:cs="Calibri Light"/>
                <w:b/>
                <w:color w:val="5B9BD5"/>
                <w:sz w:val="36"/>
                <w:u w:val="single"/>
              </w:rPr>
              <w:t xml:space="preserve">Lecture :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  <w:color w:val="5B9BD5"/>
                <w:sz w:val="36"/>
              </w:rPr>
              <w:t> </w:t>
            </w:r>
            <w:r w:rsidRPr="00B40C05">
              <w:rPr>
                <w:rFonts w:ascii="bajconsigne" w:hAnsi="bajconsigne" w:cs="Calibri Light"/>
              </w:rPr>
              <w:t>n</w:t>
            </w:r>
            <w:r w:rsidRPr="00B40C05">
              <w:rPr>
                <w:rFonts w:ascii="Calibri Light" w:hAnsi="Calibri Light" w:cs="Calibri Light"/>
              </w:rPr>
              <w:t xml:space="preserve">  lire la comédie des ogres épisode 3 p.116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bajconsigne" w:hAnsi="bajconsigne" w:cs="Calibri Light"/>
              </w:rPr>
              <w:t>p</w:t>
            </w:r>
            <w:r w:rsidRPr="00B40C05">
              <w:rPr>
                <w:rFonts w:ascii="Calibri Light" w:hAnsi="Calibri Light" w:cs="Calibri Light"/>
              </w:rPr>
              <w:t xml:space="preserve">  Répondre aux questions : </w:t>
            </w:r>
          </w:p>
          <w:p w:rsidR="00657048" w:rsidRPr="00B40C05" w:rsidRDefault="00657048" w:rsidP="00B40C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bajconsigne" w:hAnsi="bajconsigne" w:cs="Calibri Light"/>
              </w:rPr>
            </w:pPr>
            <w:r w:rsidRPr="00B40C05">
              <w:rPr>
                <w:rFonts w:ascii="Calibri Light" w:hAnsi="Calibri Light" w:cs="Calibri Light"/>
              </w:rPr>
              <w:t xml:space="preserve">A l’oral : 1-2-3-7 page 117 </w:t>
            </w:r>
          </w:p>
          <w:p w:rsidR="00657048" w:rsidRPr="00B40C05" w:rsidRDefault="00657048" w:rsidP="00B40C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bajconsigne" w:hAnsi="bajconsigne" w:cs="Calibri Light"/>
              </w:rPr>
            </w:pPr>
            <w:r w:rsidRPr="00B40C05">
              <w:rPr>
                <w:rFonts w:ascii="Calibri Light" w:hAnsi="Calibri Light" w:cs="Calibri Light"/>
              </w:rPr>
              <w:t xml:space="preserve">Sur une feuille : 1-2-3 page 119 </w:t>
            </w:r>
          </w:p>
        </w:tc>
      </w:tr>
      <w:tr w:rsidR="00657048" w:rsidRPr="00B40C05" w:rsidTr="0038082E">
        <w:tc>
          <w:tcPr>
            <w:tcW w:w="10682" w:type="dxa"/>
            <w:gridSpan w:val="3"/>
            <w:shd w:val="clear" w:color="auto" w:fill="F9E1B9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bajconsigne" w:hAnsi="bajconsigne" w:cs="Calibri Light"/>
                <w:b/>
              </w:rPr>
            </w:pPr>
            <w:r w:rsidRPr="00B40C05">
              <w:rPr>
                <w:rFonts w:ascii="Cursive standard" w:hAnsi="Cursive standard" w:cs="Calibri Light"/>
                <w:b/>
                <w:sz w:val="48"/>
              </w:rPr>
              <w:t>Mathématiques</w:t>
            </w:r>
          </w:p>
        </w:tc>
      </w:tr>
      <w:tr w:rsidR="00657048" w:rsidRPr="00B40C05" w:rsidTr="0038082E">
        <w:tc>
          <w:tcPr>
            <w:tcW w:w="8871" w:type="dxa"/>
            <w:gridSpan w:val="2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pict>
                <v:shape id="Image 8" o:spid="_x0000_i1034" type="#_x0000_t75" style="width:111pt;height:168pt;visibility:visible">
                  <v:imagedata r:id="rId15" o:title=""/>
                </v:shape>
              </w:pict>
            </w:r>
          </w:p>
        </w:tc>
        <w:tc>
          <w:tcPr>
            <w:tcW w:w="1811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Calibri Light" w:hAnsi="Calibri Light" w:cs="Calibri Light"/>
                <w:b/>
              </w:rPr>
              <w:t>Doubles et moitiés (2)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</w:rPr>
              <w:t>Fichier de mathématiques page 106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bajconsigne" w:hAnsi="bajconsigne" w:cs="Calibri Light"/>
                <w:i/>
              </w:rPr>
            </w:pPr>
            <w:r w:rsidRPr="00B40C05">
              <w:rPr>
                <w:rFonts w:ascii="Calibri Light" w:hAnsi="Calibri Light" w:cs="Calibri Light"/>
                <w:i/>
              </w:rPr>
              <w:t>(</w:t>
            </w:r>
            <w:r w:rsidRPr="00B40C05">
              <w:rPr>
                <w:rFonts w:ascii="bajconsigne" w:hAnsi="bajconsigne" w:cs="Calibri Light"/>
              </w:rPr>
              <w:t>z</w:t>
            </w:r>
            <w:r w:rsidRPr="00B40C05">
              <w:rPr>
                <w:rFonts w:ascii="Calibri Light" w:hAnsi="Calibri Light" w:cs="Calibri Light"/>
                <w:i/>
              </w:rPr>
              <w:t xml:space="preserve">au crayon de bois…) </w:t>
            </w:r>
          </w:p>
        </w:tc>
      </w:tr>
      <w:tr w:rsidR="00657048" w:rsidRPr="00B40C05" w:rsidTr="0038082E">
        <w:tc>
          <w:tcPr>
            <w:tcW w:w="8871" w:type="dxa"/>
            <w:gridSpan w:val="2"/>
          </w:tcPr>
          <w:p w:rsidR="00657048" w:rsidRPr="00B40C05" w:rsidRDefault="00657048" w:rsidP="00B40C0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Image 15" o:spid="_x0000_i1035" type="#_x0000_t75" style="width:120pt;height:75pt;visibility:visible">
                  <v:imagedata r:id="rId16" o:title=""/>
                </v:shape>
              </w:pict>
            </w:r>
          </w:p>
        </w:tc>
        <w:tc>
          <w:tcPr>
            <w:tcW w:w="1811" w:type="dxa"/>
          </w:tcPr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B40C05">
              <w:rPr>
                <w:rFonts w:ascii="Calibri Light" w:hAnsi="Calibri Light" w:cs="Calibri Light"/>
                <w:b/>
                <w:color w:val="7030A0"/>
                <w:u w:val="single"/>
              </w:rPr>
              <w:t>Problèmes</w:t>
            </w:r>
            <w:r w:rsidRPr="00B40C05">
              <w:rPr>
                <w:rFonts w:ascii="Calibri Light" w:hAnsi="Calibri Light" w:cs="Calibri Light"/>
              </w:rPr>
              <w:t xml:space="preserve"> : </w:t>
            </w:r>
          </w:p>
          <w:p w:rsidR="00657048" w:rsidRPr="00B40C05" w:rsidRDefault="00657048" w:rsidP="00B40C05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 w:rsidRPr="00B40C05">
              <w:rPr>
                <w:rFonts w:ascii="bajconsigne" w:hAnsi="bajconsigne" w:cs="Calibri Light"/>
              </w:rPr>
              <w:t>p</w:t>
            </w:r>
            <w:r w:rsidRPr="00B40C05">
              <w:rPr>
                <w:rFonts w:ascii="Calibri Light" w:hAnsi="Calibri Light" w:cs="Calibri Light"/>
              </w:rPr>
              <w:t xml:space="preserve">  Résoudre les problèmes n° 16-20-22-24</w:t>
            </w:r>
          </w:p>
        </w:tc>
      </w:tr>
    </w:tbl>
    <w:p w:rsidR="00657048" w:rsidRDefault="00657048" w:rsidP="00DC6315">
      <w:pPr>
        <w:rPr>
          <w:rFonts w:ascii="Calibri Light" w:hAnsi="Calibri Light" w:cs="Calibri Light"/>
        </w:rPr>
      </w:pPr>
    </w:p>
    <w:p w:rsidR="00657048" w:rsidRDefault="00657048" w:rsidP="00DC6315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Avance ton plan de travail, il doit être terminé à la fin de la semaine.  </w:t>
      </w:r>
    </w:p>
    <w:p w:rsidR="00657048" w:rsidRPr="001E031C" w:rsidRDefault="00657048" w:rsidP="00DC6315">
      <w:pPr>
        <w:rPr>
          <w:rFonts w:ascii="Calibri Light" w:hAnsi="Calibri Light" w:cs="Calibri Light"/>
        </w:rPr>
      </w:pPr>
    </w:p>
    <w:p w:rsidR="00657048" w:rsidRDefault="00657048"/>
    <w:sectPr w:rsidR="00657048" w:rsidSect="00CC1E1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lleAllure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sive standar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jconsign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F187B"/>
    <w:multiLevelType w:val="hybridMultilevel"/>
    <w:tmpl w:val="DAC07566"/>
    <w:lvl w:ilvl="0" w:tplc="5868F5D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6315"/>
    <w:rsid w:val="000727C2"/>
    <w:rsid w:val="00153521"/>
    <w:rsid w:val="00172D37"/>
    <w:rsid w:val="001B1C9A"/>
    <w:rsid w:val="001E031C"/>
    <w:rsid w:val="002C3C29"/>
    <w:rsid w:val="002C4DD8"/>
    <w:rsid w:val="0038082E"/>
    <w:rsid w:val="003C5814"/>
    <w:rsid w:val="003D58A0"/>
    <w:rsid w:val="0040455E"/>
    <w:rsid w:val="00453D22"/>
    <w:rsid w:val="004758FF"/>
    <w:rsid w:val="005656E9"/>
    <w:rsid w:val="00651F19"/>
    <w:rsid w:val="00657048"/>
    <w:rsid w:val="00796A5F"/>
    <w:rsid w:val="008459B6"/>
    <w:rsid w:val="008A426B"/>
    <w:rsid w:val="0099524F"/>
    <w:rsid w:val="009E097B"/>
    <w:rsid w:val="00A213AC"/>
    <w:rsid w:val="00B40C05"/>
    <w:rsid w:val="00CC1E1E"/>
    <w:rsid w:val="00DC6315"/>
    <w:rsid w:val="00EA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elleAllureCE" w:eastAsia="Calibri" w:hAnsi="BelleAllureCE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315"/>
    <w:pPr>
      <w:spacing w:after="160" w:line="259" w:lineRule="auto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C631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C63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3</Pages>
  <Words>193</Words>
  <Characters>1065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16 mars</dc:title>
  <dc:subject/>
  <dc:creator>Sarah POISSON</dc:creator>
  <cp:keywords/>
  <dc:description/>
  <cp:lastModifiedBy>mailys.glaume@laposte.net</cp:lastModifiedBy>
  <cp:revision>3</cp:revision>
  <cp:lastPrinted>2020-03-14T14:08:00Z</cp:lastPrinted>
  <dcterms:created xsi:type="dcterms:W3CDTF">2020-03-15T09:16:00Z</dcterms:created>
  <dcterms:modified xsi:type="dcterms:W3CDTF">2020-03-15T09:17:00Z</dcterms:modified>
</cp:coreProperties>
</file>